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A27" w:rsidRPr="00370657" w:rsidRDefault="00D31A27" w:rsidP="003B435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  <w:r w:rsidRPr="00370657">
        <w:rPr>
          <w:rFonts w:ascii="Times New Roman" w:hAnsi="Times New Roman" w:cs="Times New Roman"/>
          <w:b/>
          <w:bCs/>
          <w:color w:val="FF0000"/>
          <w:sz w:val="56"/>
          <w:szCs w:val="56"/>
        </w:rPr>
        <w:t>Дружная семейка</w:t>
      </w:r>
    </w:p>
    <w:p w:rsidR="00D31A27" w:rsidRPr="00370657" w:rsidRDefault="00D31A27" w:rsidP="00742D5D">
      <w:pPr>
        <w:spacing w:after="0" w:line="240" w:lineRule="auto"/>
        <w:ind w:left="-142" w:right="-177" w:hanging="142"/>
        <w:jc w:val="center"/>
        <w:rPr>
          <w:rFonts w:ascii="Times New Roman" w:hAnsi="Times New Roman" w:cs="Times New Roman"/>
          <w:b/>
          <w:bCs/>
          <w:color w:val="000080"/>
          <w:sz w:val="32"/>
          <w:szCs w:val="32"/>
        </w:rPr>
      </w:pPr>
      <w:r w:rsidRPr="00370657">
        <w:rPr>
          <w:rFonts w:ascii="Times New Roman" w:hAnsi="Times New Roman" w:cs="Times New Roman"/>
          <w:b/>
          <w:bCs/>
          <w:color w:val="000080"/>
          <w:sz w:val="32"/>
          <w:szCs w:val="32"/>
        </w:rPr>
        <w:t>Экспресс-информация для родителей и педагогов. Февраль 2013года</w:t>
      </w:r>
    </w:p>
    <w:p w:rsidR="00D31A27" w:rsidRPr="00370657" w:rsidRDefault="00D31A27" w:rsidP="003B435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80"/>
          <w:sz w:val="40"/>
          <w:szCs w:val="40"/>
        </w:rPr>
      </w:pPr>
      <w:r w:rsidRPr="00370657">
        <w:rPr>
          <w:rFonts w:ascii="Times New Roman" w:hAnsi="Times New Roman" w:cs="Times New Roman"/>
          <w:b/>
          <w:bCs/>
          <w:color w:val="000080"/>
          <w:sz w:val="40"/>
          <w:szCs w:val="40"/>
        </w:rPr>
        <w:t>Из жизни «Почемучек» группы № 4</w:t>
      </w:r>
    </w:p>
    <w:p w:rsidR="00D31A27" w:rsidRPr="00742D5D" w:rsidRDefault="00D31A27" w:rsidP="00453EAF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742D5D">
        <w:rPr>
          <w:rFonts w:ascii="Times New Roman" w:hAnsi="Times New Roman" w:cs="Times New Roman"/>
          <w:b/>
          <w:bCs/>
          <w:color w:val="FF0000"/>
          <w:sz w:val="32"/>
          <w:szCs w:val="32"/>
        </w:rPr>
        <w:t>Тема выпуска: «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Есть </w:t>
      </w:r>
      <w:r w:rsidRPr="00742D5D">
        <w:rPr>
          <w:rFonts w:ascii="Times New Roman" w:hAnsi="Times New Roman" w:cs="Times New Roman"/>
          <w:b/>
          <w:bCs/>
          <w:color w:val="FF0000"/>
          <w:sz w:val="32"/>
          <w:szCs w:val="32"/>
        </w:rPr>
        <w:t>у кого учиться - Родиной гордиться»</w:t>
      </w:r>
    </w:p>
    <w:p w:rsidR="00D31A27" w:rsidRDefault="00D31A27" w:rsidP="00742D5D">
      <w:pPr>
        <w:tabs>
          <w:tab w:val="left" w:pos="0"/>
          <w:tab w:val="left" w:pos="142"/>
        </w:tabs>
        <w:spacing w:after="0" w:line="240" w:lineRule="auto"/>
        <w:ind w:firstLine="5670"/>
        <w:rPr>
          <w:rFonts w:ascii="Times New Roman" w:hAnsi="Times New Roman" w:cs="Times New Roman"/>
          <w:b/>
          <w:bCs/>
          <w:color w:val="1F497D"/>
          <w:sz w:val="24"/>
          <w:szCs w:val="24"/>
        </w:rPr>
      </w:pPr>
      <w:r w:rsidRPr="00742D5D">
        <w:rPr>
          <w:rFonts w:ascii="Times New Roman" w:hAnsi="Times New Roman" w:cs="Times New Roman"/>
          <w:b/>
          <w:bCs/>
          <w:color w:val="1F497D"/>
          <w:sz w:val="24"/>
          <w:szCs w:val="24"/>
        </w:rPr>
        <w:t>В городе – сотн</w:t>
      </w:r>
      <w:r>
        <w:rPr>
          <w:rFonts w:ascii="Times New Roman" w:hAnsi="Times New Roman" w:cs="Times New Roman"/>
          <w:b/>
          <w:bCs/>
          <w:color w:val="1F497D"/>
          <w:sz w:val="24"/>
          <w:szCs w:val="24"/>
        </w:rPr>
        <w:t>и дорог</w:t>
      </w:r>
    </w:p>
    <w:p w:rsidR="00D31A27" w:rsidRDefault="00D31A27" w:rsidP="00742D5D">
      <w:pPr>
        <w:tabs>
          <w:tab w:val="left" w:pos="0"/>
          <w:tab w:val="left" w:pos="142"/>
        </w:tabs>
        <w:spacing w:after="0" w:line="240" w:lineRule="auto"/>
        <w:ind w:firstLine="5670"/>
        <w:rPr>
          <w:rFonts w:ascii="Times New Roman" w:hAnsi="Times New Roman" w:cs="Times New Roman"/>
          <w:b/>
          <w:bCs/>
          <w:color w:val="1F497D"/>
          <w:sz w:val="24"/>
          <w:szCs w:val="24"/>
        </w:rPr>
      </w:pPr>
      <w:r w:rsidRPr="00742D5D">
        <w:rPr>
          <w:rFonts w:ascii="Times New Roman" w:hAnsi="Times New Roman" w:cs="Times New Roman"/>
          <w:b/>
          <w:bCs/>
          <w:color w:val="1F497D"/>
          <w:sz w:val="24"/>
          <w:szCs w:val="24"/>
        </w:rPr>
        <w:t>Вечность в себе таящих</w:t>
      </w:r>
      <w:r>
        <w:rPr>
          <w:rFonts w:ascii="Times New Roman" w:hAnsi="Times New Roman" w:cs="Times New Roman"/>
          <w:b/>
          <w:bCs/>
          <w:color w:val="1F497D"/>
          <w:sz w:val="24"/>
          <w:szCs w:val="24"/>
        </w:rPr>
        <w:t>.</w:t>
      </w:r>
    </w:p>
    <w:p w:rsidR="00D31A27" w:rsidRPr="00742D5D" w:rsidRDefault="00D31A27" w:rsidP="00742D5D">
      <w:pPr>
        <w:tabs>
          <w:tab w:val="left" w:pos="0"/>
          <w:tab w:val="left" w:pos="142"/>
        </w:tabs>
        <w:spacing w:after="0" w:line="240" w:lineRule="auto"/>
        <w:ind w:firstLine="5670"/>
        <w:rPr>
          <w:rFonts w:ascii="Times New Roman" w:hAnsi="Times New Roman" w:cs="Times New Roman"/>
          <w:b/>
          <w:bCs/>
          <w:color w:val="1F497D"/>
          <w:sz w:val="24"/>
          <w:szCs w:val="24"/>
        </w:rPr>
      </w:pPr>
      <w:r w:rsidRPr="00742D5D">
        <w:rPr>
          <w:rFonts w:ascii="Times New Roman" w:hAnsi="Times New Roman" w:cs="Times New Roman"/>
          <w:b/>
          <w:bCs/>
          <w:color w:val="1F497D"/>
          <w:sz w:val="24"/>
          <w:szCs w:val="24"/>
        </w:rPr>
        <w:t xml:space="preserve">Город всегда диалог </w:t>
      </w:r>
    </w:p>
    <w:p w:rsidR="00D31A27" w:rsidRPr="00742D5D" w:rsidRDefault="00D31A27" w:rsidP="00742D5D">
      <w:pPr>
        <w:tabs>
          <w:tab w:val="left" w:pos="0"/>
          <w:tab w:val="left" w:pos="142"/>
        </w:tabs>
        <w:spacing w:after="0" w:line="240" w:lineRule="auto"/>
        <w:ind w:firstLine="5670"/>
        <w:rPr>
          <w:rFonts w:ascii="Times New Roman" w:hAnsi="Times New Roman" w:cs="Times New Roman"/>
          <w:b/>
          <w:bCs/>
          <w:color w:val="1F497D"/>
          <w:sz w:val="24"/>
          <w:szCs w:val="24"/>
        </w:rPr>
      </w:pPr>
      <w:r w:rsidRPr="00742D5D">
        <w:rPr>
          <w:rFonts w:ascii="Times New Roman" w:hAnsi="Times New Roman" w:cs="Times New Roman"/>
          <w:b/>
          <w:bCs/>
          <w:color w:val="1F497D"/>
          <w:sz w:val="24"/>
          <w:szCs w:val="24"/>
        </w:rPr>
        <w:t>Прошлого с настоящим</w:t>
      </w:r>
      <w:r>
        <w:rPr>
          <w:rFonts w:ascii="Times New Roman" w:hAnsi="Times New Roman" w:cs="Times New Roman"/>
          <w:b/>
          <w:bCs/>
          <w:color w:val="1F497D"/>
          <w:sz w:val="24"/>
          <w:szCs w:val="24"/>
        </w:rPr>
        <w:t>.</w:t>
      </w:r>
      <w:r w:rsidRPr="00742D5D">
        <w:rPr>
          <w:rFonts w:ascii="Times New Roman" w:hAnsi="Times New Roman" w:cs="Times New Roman"/>
          <w:b/>
          <w:bCs/>
          <w:color w:val="1F497D"/>
          <w:sz w:val="24"/>
          <w:szCs w:val="24"/>
        </w:rPr>
        <w:t xml:space="preserve">                                                 </w:t>
      </w:r>
      <w:r w:rsidRPr="00742D5D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                                                 </w:t>
      </w:r>
    </w:p>
    <w:p w:rsidR="00D31A27" w:rsidRPr="00742D5D" w:rsidRDefault="00D31A27" w:rsidP="003202FD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1F497D"/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10.4pt;width:2in;height:107.85pt;z-index:-251657728" wrapcoords="-92 0 -92 21355 21600 21355 21600 0 -92 0">
            <v:imagedata r:id="rId7" o:title=""/>
            <w10:wrap type="tight"/>
          </v:shape>
        </w:pict>
      </w:r>
      <w:r>
        <w:rPr>
          <w:rFonts w:ascii="Times New Roman" w:hAnsi="Times New Roman" w:cs="Times New Roman"/>
          <w:b/>
          <w:bCs/>
          <w:color w:val="1F497D"/>
          <w:sz w:val="24"/>
          <w:szCs w:val="24"/>
        </w:rPr>
        <w:t xml:space="preserve">          </w:t>
      </w:r>
      <w:r w:rsidRPr="00742D5D">
        <w:rPr>
          <w:rFonts w:ascii="Times New Roman" w:hAnsi="Times New Roman" w:cs="Times New Roman"/>
          <w:b/>
          <w:bCs/>
          <w:color w:val="1F497D"/>
          <w:sz w:val="24"/>
          <w:szCs w:val="24"/>
        </w:rPr>
        <w:t>Роберт</w:t>
      </w:r>
      <w:r w:rsidRPr="00742D5D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742D5D">
        <w:rPr>
          <w:rFonts w:ascii="Times New Roman" w:hAnsi="Times New Roman" w:cs="Times New Roman"/>
          <w:b/>
          <w:bCs/>
          <w:color w:val="1F497D"/>
          <w:sz w:val="24"/>
          <w:szCs w:val="24"/>
        </w:rPr>
        <w:t>Рождественский</w:t>
      </w:r>
      <w:r w:rsidRPr="00742D5D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                                                                </w:t>
      </w:r>
    </w:p>
    <w:p w:rsidR="00D31A27" w:rsidRPr="00370657" w:rsidRDefault="00D31A27" w:rsidP="0037065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3366"/>
          <w:sz w:val="28"/>
          <w:szCs w:val="28"/>
        </w:rPr>
      </w:pPr>
      <w:r w:rsidRPr="00370657">
        <w:rPr>
          <w:rFonts w:ascii="Times New Roman" w:hAnsi="Times New Roman" w:cs="Times New Roman"/>
          <w:color w:val="003366"/>
          <w:sz w:val="28"/>
          <w:szCs w:val="28"/>
        </w:rPr>
        <w:t>Мы живем в городе с богатым историческим прошлым, охватывающим огромный временной  пласт, и по праву гордимся его историей. В ней отражена судьба легендарных земляков, внесших значительный вклад в летопись родного края.</w:t>
      </w:r>
    </w:p>
    <w:p w:rsidR="00D31A27" w:rsidRPr="00370657" w:rsidRDefault="00D31A27" w:rsidP="00453EAF">
      <w:pPr>
        <w:spacing w:after="0"/>
        <w:ind w:firstLine="708"/>
        <w:jc w:val="both"/>
        <w:rPr>
          <w:rFonts w:ascii="Times New Roman" w:hAnsi="Times New Roman" w:cs="Times New Roman"/>
          <w:b/>
          <w:bCs/>
          <w:color w:val="003366"/>
          <w:sz w:val="28"/>
          <w:szCs w:val="28"/>
        </w:rPr>
      </w:pPr>
      <w:r w:rsidRPr="00370657">
        <w:rPr>
          <w:rFonts w:ascii="Times New Roman" w:hAnsi="Times New Roman" w:cs="Times New Roman"/>
          <w:color w:val="003366"/>
          <w:sz w:val="28"/>
          <w:szCs w:val="28"/>
        </w:rPr>
        <w:t>Более сотни улиц нашего города носят чьи-то фамилии. Среди них и революционеры, и герои войны, известные политические деятели, писатели, поэты.</w:t>
      </w:r>
      <w:r w:rsidRPr="00370657">
        <w:rPr>
          <w:rFonts w:ascii="Times New Roman" w:hAnsi="Times New Roman" w:cs="Times New Roman"/>
          <w:color w:val="003366"/>
        </w:rPr>
        <w:t xml:space="preserve"> </w:t>
      </w:r>
      <w:r w:rsidRPr="00370657">
        <w:rPr>
          <w:rFonts w:ascii="Times New Roman" w:hAnsi="Times New Roman" w:cs="Times New Roman"/>
          <w:color w:val="003366"/>
          <w:sz w:val="28"/>
          <w:szCs w:val="28"/>
        </w:rPr>
        <w:t xml:space="preserve">Ведь без знания прошлого невозможно постичь настоящее и предугадать будущее. </w:t>
      </w:r>
      <w:r w:rsidRPr="00370657">
        <w:rPr>
          <w:rFonts w:ascii="Times New Roman" w:hAnsi="Times New Roman" w:cs="Times New Roman"/>
          <w:b/>
          <w:bCs/>
          <w:color w:val="003366"/>
          <w:sz w:val="28"/>
          <w:szCs w:val="28"/>
        </w:rPr>
        <w:t>Мы гордимся своей Родиной за милость, за героизм, за отвагу, за трудолюбие, за наследие, которое она оставляет в мире, за людей, которые могут жить для других.</w:t>
      </w:r>
    </w:p>
    <w:p w:rsidR="00D31A27" w:rsidRDefault="00D31A27" w:rsidP="0028229C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D31A27" w:rsidRDefault="00D31A27" w:rsidP="0028229C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8229C">
        <w:rPr>
          <w:rFonts w:ascii="Times New Roman" w:hAnsi="Times New Roman" w:cs="Times New Roman"/>
          <w:b/>
          <w:bCs/>
          <w:color w:val="FF0000"/>
          <w:sz w:val="28"/>
          <w:szCs w:val="28"/>
        </w:rPr>
        <w:t>Наши дела и занятия</w:t>
      </w:r>
    </w:p>
    <w:p w:rsidR="00D31A27" w:rsidRPr="00370657" w:rsidRDefault="00D31A27" w:rsidP="00ED305B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3366"/>
          <w:sz w:val="28"/>
          <w:szCs w:val="28"/>
        </w:rPr>
      </w:pPr>
      <w:r>
        <w:rPr>
          <w:noProof/>
          <w:lang w:eastAsia="ru-RU"/>
        </w:rPr>
        <w:pict>
          <v:shape id="_x0000_s1027" type="#_x0000_t75" style="position:absolute;left:0;text-align:left;margin-left:-9pt;margin-top:6.4pt;width:176.25pt;height:144.75pt;z-index:-251658752" wrapcoords="-83 0 -83 21488 21600 21488 21600 0 -83 0">
            <v:imagedata r:id="rId8" o:title="" cropleft="6073f" gain="38011f"/>
            <w10:wrap type="tight"/>
          </v:shape>
        </w:pict>
      </w:r>
      <w:r w:rsidRPr="00370657">
        <w:rPr>
          <w:rFonts w:ascii="Times New Roman" w:hAnsi="Times New Roman" w:cs="Times New Roman"/>
          <w:color w:val="003366"/>
          <w:sz w:val="28"/>
          <w:szCs w:val="28"/>
        </w:rPr>
        <w:t>Дети нашей группы выступали перед педагогами города. Показали непосредственно образовательную игровую деятельность на тему: «Играем с белочкой»;</w:t>
      </w:r>
    </w:p>
    <w:p w:rsidR="00D31A27" w:rsidRPr="00370657" w:rsidRDefault="00D31A27" w:rsidP="00370657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3366"/>
          <w:sz w:val="28"/>
          <w:szCs w:val="28"/>
        </w:rPr>
      </w:pPr>
      <w:r w:rsidRPr="00370657">
        <w:rPr>
          <w:rFonts w:ascii="Times New Roman" w:hAnsi="Times New Roman" w:cs="Times New Roman"/>
          <w:color w:val="003366"/>
          <w:sz w:val="28"/>
          <w:szCs w:val="28"/>
        </w:rPr>
        <w:t xml:space="preserve"> Мы решили обогатить свой обед витаминами и устроили зеленый огород. Дети активно принимали участие в посадке лука и теперь с нетерпением ждут, когда выглянут зеленые перышки лука.</w:t>
      </w:r>
      <w:r w:rsidRPr="00370657">
        <w:rPr>
          <w:rFonts w:ascii="Times New Roman" w:hAnsi="Times New Roman" w:cs="Times New Roman"/>
          <w:snapToGrid w:val="0"/>
          <w:color w:val="003366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D31A27" w:rsidRDefault="00D31A27" w:rsidP="0028229C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Благодарим</w:t>
      </w:r>
    </w:p>
    <w:p w:rsidR="00D31A27" w:rsidRPr="00370657" w:rsidRDefault="00D31A27" w:rsidP="0028229C">
      <w:pPr>
        <w:spacing w:after="0"/>
        <w:jc w:val="both"/>
        <w:rPr>
          <w:rFonts w:ascii="Times New Roman" w:hAnsi="Times New Roman" w:cs="Times New Roman"/>
          <w:color w:val="003366"/>
          <w:sz w:val="28"/>
          <w:szCs w:val="28"/>
        </w:rPr>
      </w:pPr>
      <w:r>
        <w:rPr>
          <w:noProof/>
          <w:lang w:eastAsia="ru-RU"/>
        </w:rPr>
        <w:pict>
          <v:shape id="Рисунок 1" o:spid="_x0000_s1028" type="#_x0000_t75" style="position:absolute;left:0;text-align:left;margin-left:4in;margin-top:35.25pt;width:155.3pt;height:95.6pt;z-index:-251659776;visibility:visible" wrapcoords="-104 0 -104 21430 21600 21430 21600 0 -104 0">
            <v:imagedata r:id="rId9" o:title=""/>
            <w10:wrap type="tight"/>
          </v:shape>
        </w:pict>
      </w:r>
      <w:r w:rsidRPr="00370657">
        <w:rPr>
          <w:rFonts w:ascii="Times New Roman" w:hAnsi="Times New Roman" w:cs="Times New Roman"/>
          <w:color w:val="003366"/>
          <w:sz w:val="28"/>
          <w:szCs w:val="28"/>
        </w:rPr>
        <w:t>Семьи Попковых, Швенк, Потемкиных, принявших активное участие в конкурсе девизов нашей группы.</w:t>
      </w:r>
    </w:p>
    <w:p w:rsidR="00D31A27" w:rsidRDefault="00D31A27" w:rsidP="0028229C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8229C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Поздравляем</w:t>
      </w:r>
    </w:p>
    <w:p w:rsidR="00D31A27" w:rsidRPr="00370657" w:rsidRDefault="00D31A27" w:rsidP="0028229C">
      <w:pPr>
        <w:spacing w:after="0" w:line="240" w:lineRule="auto"/>
        <w:rPr>
          <w:rFonts w:ascii="Times New Roman" w:hAnsi="Times New Roman" w:cs="Times New Roman"/>
          <w:b/>
          <w:bCs/>
          <w:color w:val="003366"/>
          <w:sz w:val="28"/>
          <w:szCs w:val="28"/>
        </w:rPr>
      </w:pPr>
      <w:r w:rsidRPr="00370657">
        <w:rPr>
          <w:rFonts w:ascii="Times New Roman" w:hAnsi="Times New Roman" w:cs="Times New Roman"/>
          <w:b/>
          <w:bCs/>
          <w:color w:val="003366"/>
          <w:sz w:val="28"/>
          <w:szCs w:val="28"/>
        </w:rPr>
        <w:t>Мальчики, папы и дедушки</w:t>
      </w:r>
    </w:p>
    <w:p w:rsidR="00D31A27" w:rsidRPr="00370657" w:rsidRDefault="00D31A27" w:rsidP="0028229C">
      <w:pPr>
        <w:spacing w:after="0" w:line="240" w:lineRule="auto"/>
        <w:rPr>
          <w:rFonts w:ascii="Times New Roman" w:hAnsi="Times New Roman" w:cs="Times New Roman"/>
          <w:b/>
          <w:bCs/>
          <w:color w:val="003366"/>
          <w:sz w:val="28"/>
          <w:szCs w:val="28"/>
        </w:rPr>
      </w:pPr>
      <w:r w:rsidRPr="00370657">
        <w:rPr>
          <w:rFonts w:ascii="Times New Roman" w:hAnsi="Times New Roman" w:cs="Times New Roman"/>
          <w:b/>
          <w:bCs/>
          <w:color w:val="003366"/>
          <w:sz w:val="28"/>
          <w:szCs w:val="28"/>
        </w:rPr>
        <w:t>С праздником вашим мужским!</w:t>
      </w:r>
    </w:p>
    <w:p w:rsidR="00D31A27" w:rsidRPr="00370657" w:rsidRDefault="00D31A27" w:rsidP="0028229C">
      <w:pPr>
        <w:spacing w:after="0" w:line="240" w:lineRule="auto"/>
        <w:rPr>
          <w:rFonts w:ascii="Times New Roman" w:hAnsi="Times New Roman" w:cs="Times New Roman"/>
          <w:b/>
          <w:bCs/>
          <w:color w:val="003366"/>
          <w:sz w:val="28"/>
          <w:szCs w:val="28"/>
        </w:rPr>
      </w:pPr>
      <w:r w:rsidRPr="00370657">
        <w:rPr>
          <w:rFonts w:ascii="Times New Roman" w:hAnsi="Times New Roman" w:cs="Times New Roman"/>
          <w:b/>
          <w:bCs/>
          <w:color w:val="003366"/>
          <w:sz w:val="28"/>
          <w:szCs w:val="28"/>
        </w:rPr>
        <w:t>Вы у нас добрые, умные, сильные.</w:t>
      </w:r>
    </w:p>
    <w:p w:rsidR="00D31A27" w:rsidRPr="00370657" w:rsidRDefault="00D31A27" w:rsidP="0028229C">
      <w:pPr>
        <w:spacing w:after="0" w:line="240" w:lineRule="auto"/>
        <w:rPr>
          <w:rFonts w:ascii="Times New Roman" w:hAnsi="Times New Roman" w:cs="Times New Roman"/>
          <w:b/>
          <w:bCs/>
          <w:color w:val="003366"/>
          <w:sz w:val="28"/>
          <w:szCs w:val="28"/>
        </w:rPr>
      </w:pPr>
      <w:r w:rsidRPr="00370657">
        <w:rPr>
          <w:rFonts w:ascii="Times New Roman" w:hAnsi="Times New Roman" w:cs="Times New Roman"/>
          <w:b/>
          <w:bCs/>
          <w:color w:val="003366"/>
          <w:sz w:val="28"/>
          <w:szCs w:val="28"/>
        </w:rPr>
        <w:t xml:space="preserve">Вас мы поздравить хотим! </w:t>
      </w:r>
    </w:p>
    <w:p w:rsidR="00D31A27" w:rsidRPr="00453EAF" w:rsidRDefault="00D31A27" w:rsidP="0028229C">
      <w:pPr>
        <w:spacing w:after="0"/>
        <w:rPr>
          <w:b/>
          <w:bCs/>
          <w:color w:val="0F243E"/>
        </w:rPr>
      </w:pPr>
    </w:p>
    <w:p w:rsidR="00D31A27" w:rsidRDefault="00D31A27" w:rsidP="00370657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F243E"/>
        </w:rPr>
      </w:pPr>
      <w:r w:rsidRPr="00453EAF">
        <w:rPr>
          <w:rFonts w:ascii="Times New Roman" w:hAnsi="Times New Roman" w:cs="Times New Roman"/>
          <w:b/>
          <w:bCs/>
          <w:color w:val="0F243E"/>
        </w:rPr>
        <w:t>Ответственные за выпуск: Ласкина Анна Валерьевна,</w:t>
      </w:r>
    </w:p>
    <w:p w:rsidR="00D31A27" w:rsidRPr="00370657" w:rsidRDefault="00D31A27" w:rsidP="00370657">
      <w:pPr>
        <w:spacing w:after="0" w:line="240" w:lineRule="auto"/>
        <w:jc w:val="right"/>
      </w:pPr>
      <w:r w:rsidRPr="00453EAF">
        <w:rPr>
          <w:rFonts w:ascii="Times New Roman" w:hAnsi="Times New Roman" w:cs="Times New Roman"/>
          <w:b/>
          <w:bCs/>
          <w:color w:val="0F243E"/>
        </w:rPr>
        <w:t xml:space="preserve"> Шелементьева Юлия Ильинична</w:t>
      </w:r>
    </w:p>
    <w:sectPr w:rsidR="00D31A27" w:rsidRPr="00370657" w:rsidSect="00453EAF">
      <w:pgSz w:w="11906" w:h="16838"/>
      <w:pgMar w:top="851" w:right="1021" w:bottom="1021" w:left="1021" w:header="709" w:footer="709" w:gutter="0"/>
      <w:pgBorders w:offsetFrom="page">
        <w:top w:val="stars3d" w:sz="12" w:space="24" w:color="auto"/>
        <w:left w:val="stars3d" w:sz="12" w:space="24" w:color="auto"/>
        <w:bottom w:val="stars3d" w:sz="12" w:space="24" w:color="auto"/>
        <w:right w:val="stars3d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1A27" w:rsidRDefault="00D31A27" w:rsidP="00831BF6">
      <w:pPr>
        <w:spacing w:after="0" w:line="240" w:lineRule="auto"/>
      </w:pPr>
      <w:r>
        <w:separator/>
      </w:r>
    </w:p>
  </w:endnote>
  <w:endnote w:type="continuationSeparator" w:id="1">
    <w:p w:rsidR="00D31A27" w:rsidRDefault="00D31A27" w:rsidP="00831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1A27" w:rsidRDefault="00D31A27" w:rsidP="00831BF6">
      <w:pPr>
        <w:spacing w:after="0" w:line="240" w:lineRule="auto"/>
      </w:pPr>
      <w:r>
        <w:separator/>
      </w:r>
    </w:p>
  </w:footnote>
  <w:footnote w:type="continuationSeparator" w:id="1">
    <w:p w:rsidR="00D31A27" w:rsidRDefault="00D31A27" w:rsidP="00831B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41472B"/>
    <w:multiLevelType w:val="hybridMultilevel"/>
    <w:tmpl w:val="EF82F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558926C1"/>
    <w:multiLevelType w:val="hybridMultilevel"/>
    <w:tmpl w:val="DAE2D1C6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1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3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7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9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3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D5653"/>
    <w:rsid w:val="000737B0"/>
    <w:rsid w:val="000C6985"/>
    <w:rsid w:val="000D197E"/>
    <w:rsid w:val="000E4A12"/>
    <w:rsid w:val="000E5D19"/>
    <w:rsid w:val="001147CF"/>
    <w:rsid w:val="00136520"/>
    <w:rsid w:val="00187EA0"/>
    <w:rsid w:val="001F2D02"/>
    <w:rsid w:val="001F7A0A"/>
    <w:rsid w:val="0028229C"/>
    <w:rsid w:val="00316594"/>
    <w:rsid w:val="003202FD"/>
    <w:rsid w:val="003360E0"/>
    <w:rsid w:val="00352606"/>
    <w:rsid w:val="00360A07"/>
    <w:rsid w:val="00370657"/>
    <w:rsid w:val="003B4358"/>
    <w:rsid w:val="00452BA4"/>
    <w:rsid w:val="00453EAF"/>
    <w:rsid w:val="0047698D"/>
    <w:rsid w:val="004A2055"/>
    <w:rsid w:val="005152A3"/>
    <w:rsid w:val="00532869"/>
    <w:rsid w:val="00534DE6"/>
    <w:rsid w:val="0053612A"/>
    <w:rsid w:val="005565FF"/>
    <w:rsid w:val="0057214F"/>
    <w:rsid w:val="00603D0E"/>
    <w:rsid w:val="0063084E"/>
    <w:rsid w:val="00742D5D"/>
    <w:rsid w:val="00767036"/>
    <w:rsid w:val="007B32C8"/>
    <w:rsid w:val="007F5BAC"/>
    <w:rsid w:val="00831BF6"/>
    <w:rsid w:val="00835D30"/>
    <w:rsid w:val="00973C1C"/>
    <w:rsid w:val="00A7005D"/>
    <w:rsid w:val="00A7258F"/>
    <w:rsid w:val="00B53441"/>
    <w:rsid w:val="00B74D2E"/>
    <w:rsid w:val="00C87D8A"/>
    <w:rsid w:val="00CE1877"/>
    <w:rsid w:val="00D01475"/>
    <w:rsid w:val="00D31A27"/>
    <w:rsid w:val="00D43C63"/>
    <w:rsid w:val="00E001C1"/>
    <w:rsid w:val="00E02605"/>
    <w:rsid w:val="00ED305B"/>
    <w:rsid w:val="00ED5653"/>
    <w:rsid w:val="00F3232E"/>
    <w:rsid w:val="00FA320A"/>
    <w:rsid w:val="00FC4B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612A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01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014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831B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31BF6"/>
  </w:style>
  <w:style w:type="paragraph" w:styleId="Footer">
    <w:name w:val="footer"/>
    <w:basedOn w:val="Normal"/>
    <w:link w:val="FooterChar"/>
    <w:uiPriority w:val="99"/>
    <w:rsid w:val="00831B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31BF6"/>
  </w:style>
  <w:style w:type="paragraph" w:styleId="ListParagraph">
    <w:name w:val="List Paragraph"/>
    <w:basedOn w:val="Normal"/>
    <w:uiPriority w:val="99"/>
    <w:qFormat/>
    <w:rsid w:val="00532869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102</TotalTime>
  <Pages>1</Pages>
  <Words>256</Words>
  <Characters>1465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Елена</cp:lastModifiedBy>
  <cp:revision>13</cp:revision>
  <dcterms:created xsi:type="dcterms:W3CDTF">2013-01-25T07:00:00Z</dcterms:created>
  <dcterms:modified xsi:type="dcterms:W3CDTF">2013-01-30T17:09:00Z</dcterms:modified>
</cp:coreProperties>
</file>