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91" w:rsidRPr="00080001" w:rsidRDefault="00D54591" w:rsidP="00751A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>Копорулин Александр Николаевич – герой и просто парень.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Это было время, когда детей принимали в пионеры, а взрослые работали в колхозах и совхозах. Не было ни богатых, ни бедных, было счастливое детство, какое было у Саши. Он родился  8 декабря  1975 года  в селе Нижний Яр.  Рос без забот и тревог – у него были любящие родители. Мама Любовь Сергеевна и папа Николай Иванович. Учился мальчик в Песчано-Колединской школе. Саша любил  русский язык и чтение. Его первая учительница Иванова Любовь Викторовна вспоминает, что математика давалась  её ученику гораздо труднее, не получались задачки, но он не отчаивался. Стремился к своей цели. Может, из таких ребят и вырастают герои? 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Парень рос настоящим спортсменом, ему были под силу все виды спорта: футбол, баскетбол, лыжи. Готовился стать защитником Родины. Окончил школу, работал в совхозе.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Был призван в армию 10 декабря 1993 года. В десантные войска, как и мечтал. Писал родным письма,  как ему там хорошо служится, какие  награды получил.   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Мать с отцом  были  рады за своего сына, ждали писем, ждали его возвращения, волновались. Знали, в каком опасном месте он служит – на Северном Кавказе, там шла война. Письма приходили, в них сын писал, что ему служить очень нравится, что видел убитых боевиков, но бояться нечего, командир у них – опытный офицер, прошедший Афганистан, успокаивал близких, но всё было совсем по-другому. Сашу отправили в Чечню, где шли боевые действия.</w:t>
      </w:r>
      <w:bookmarkStart w:id="0" w:name="_GoBack"/>
      <w:bookmarkEnd w:id="0"/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Увидев  в окно, что разносят почту, Любовь Сергеевна мигом собралась и  побежала к почтовому ящику, достала конверт  и прижала его к сердцу. Такое долгожданное известие от сына. Быстро вернулась домой. «Жив, жив!», - радостно билась сердце. Оно не хотело верить в то ужасное известие, которое семья получила от военного комиссара, что их сын скончался от ран в госпитале. Хотелось думать, что это какая-то ошибка. Вот и письмо, в котором Саша писал, что всё хорошо, что он жив, здоров. Но 23 марта  привезли цинковый гроб,  и семье нужно было ещё раз попрощаться с сыном, теперь уже навсегда.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Сашу хоронили всем селом, гроб несли на руках, отдавая последнюю почесть. 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Каждый год 9 марта в Песчано-Колединской школе дети стоят в почётном карауле у Сашиного портрета. Вспоминают героя и просто парня, отдавшего свою короткую, но такую светлую жизнь нам, следующим поколениям…</w: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1.05pt;width:261pt;height:195.7pt;z-index:-251658240">
            <v:imagedata r:id="rId4" o:title=""/>
          </v:shape>
        </w:pict>
      </w: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751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Default="00D54591" w:rsidP="00BF63AC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54591" w:rsidRDefault="00D54591" w:rsidP="00BF63AC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Default="00D54591" w:rsidP="00BF63AC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Default="00D54591" w:rsidP="00BF63AC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Default="00D54591" w:rsidP="00BF63AC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Default="00D54591" w:rsidP="00BF63AC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080001">
      <w:pPr>
        <w:tabs>
          <w:tab w:val="left" w:pos="36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080001">
        <w:rPr>
          <w:rFonts w:ascii="Times New Roman" w:hAnsi="Times New Roman" w:cs="Times New Roman"/>
          <w:sz w:val="24"/>
          <w:szCs w:val="24"/>
        </w:rPr>
        <w:t xml:space="preserve"> Работу выполнила у</w:t>
      </w:r>
      <w:r>
        <w:rPr>
          <w:rFonts w:ascii="Times New Roman" w:hAnsi="Times New Roman" w:cs="Times New Roman"/>
          <w:sz w:val="24"/>
          <w:szCs w:val="24"/>
        </w:rPr>
        <w:t>ченица 5 класса Беззубкова Оксана</w:t>
      </w: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1907EA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rPr>
          <w:rFonts w:ascii="Times New Roman" w:hAnsi="Times New Roman" w:cs="Times New Roman"/>
          <w:sz w:val="24"/>
          <w:szCs w:val="24"/>
        </w:rPr>
      </w:pPr>
    </w:p>
    <w:p w:rsidR="00D54591" w:rsidRPr="00080001" w:rsidRDefault="00D54591" w:rsidP="00F37717">
      <w:pPr>
        <w:tabs>
          <w:tab w:val="left" w:pos="3982"/>
        </w:tabs>
        <w:rPr>
          <w:rFonts w:ascii="Times New Roman" w:hAnsi="Times New Roman" w:cs="Times New Roman"/>
          <w:sz w:val="24"/>
          <w:szCs w:val="24"/>
        </w:rPr>
      </w:pPr>
      <w:r w:rsidRPr="00080001">
        <w:rPr>
          <w:rFonts w:ascii="Times New Roman" w:hAnsi="Times New Roman" w:cs="Times New Roman"/>
          <w:sz w:val="24"/>
          <w:szCs w:val="24"/>
        </w:rPr>
        <w:t xml:space="preserve">                                  Работу выполнила Беззубкова Оксана, ученица 5 класса.</w:t>
      </w:r>
    </w:p>
    <w:sectPr w:rsidR="00D54591" w:rsidRPr="00080001" w:rsidSect="00911AC1">
      <w:pgSz w:w="11906" w:h="16838"/>
      <w:pgMar w:top="1134" w:right="108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3AEA"/>
    <w:rsid w:val="00031EBC"/>
    <w:rsid w:val="00080001"/>
    <w:rsid w:val="000A7EB4"/>
    <w:rsid w:val="001409FD"/>
    <w:rsid w:val="0014774E"/>
    <w:rsid w:val="001518A8"/>
    <w:rsid w:val="001907EA"/>
    <w:rsid w:val="002509D8"/>
    <w:rsid w:val="00263AEA"/>
    <w:rsid w:val="00360B30"/>
    <w:rsid w:val="00396D41"/>
    <w:rsid w:val="006722C2"/>
    <w:rsid w:val="006A07E0"/>
    <w:rsid w:val="006B2CF7"/>
    <w:rsid w:val="00732179"/>
    <w:rsid w:val="00751A97"/>
    <w:rsid w:val="007A6959"/>
    <w:rsid w:val="007D5888"/>
    <w:rsid w:val="00822AC1"/>
    <w:rsid w:val="00853F51"/>
    <w:rsid w:val="0089607F"/>
    <w:rsid w:val="008B2298"/>
    <w:rsid w:val="00911AC1"/>
    <w:rsid w:val="009170C9"/>
    <w:rsid w:val="00966114"/>
    <w:rsid w:val="009970EE"/>
    <w:rsid w:val="009B617D"/>
    <w:rsid w:val="00A13D4E"/>
    <w:rsid w:val="00B32EAF"/>
    <w:rsid w:val="00B713A3"/>
    <w:rsid w:val="00B92EDF"/>
    <w:rsid w:val="00BF63AC"/>
    <w:rsid w:val="00C63020"/>
    <w:rsid w:val="00C74EC2"/>
    <w:rsid w:val="00C819A1"/>
    <w:rsid w:val="00D206A1"/>
    <w:rsid w:val="00D54591"/>
    <w:rsid w:val="00E564BC"/>
    <w:rsid w:val="00E81A83"/>
    <w:rsid w:val="00F37717"/>
    <w:rsid w:val="00F85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ED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2</Pages>
  <Words>387</Words>
  <Characters>2210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9</cp:revision>
  <dcterms:created xsi:type="dcterms:W3CDTF">2014-03-23T17:49:00Z</dcterms:created>
  <dcterms:modified xsi:type="dcterms:W3CDTF">2014-05-01T06:25:00Z</dcterms:modified>
</cp:coreProperties>
</file>